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EB7" w:rsidRDefault="005406AD" w:rsidP="00313218">
      <w:pPr>
        <w:rPr>
          <w:noProof/>
          <w:lang w:eastAsia="cs-CZ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3BF3F7" wp14:editId="710B00D3">
                <wp:simplePos x="0" y="0"/>
                <wp:positionH relativeFrom="column">
                  <wp:posOffset>-619191</wp:posOffset>
                </wp:positionH>
                <wp:positionV relativeFrom="paragraph">
                  <wp:posOffset>-136639</wp:posOffset>
                </wp:positionV>
                <wp:extent cx="7172960" cy="1815153"/>
                <wp:effectExtent l="0" t="0" r="27940" b="139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960" cy="1815153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FE8" w:rsidRPr="008B4FE8" w:rsidRDefault="008B4FE8" w:rsidP="005C383A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 w:rsidRPr="008B4FE8"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„Chci být vojákem“</w:t>
                            </w:r>
                          </w:p>
                          <w:p w:rsidR="008B4FE8" w:rsidRDefault="008B4FE8" w:rsidP="005C383A">
                            <w:pPr>
                              <w:spacing w:after="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</w:pP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 xml:space="preserve">Úřad práce ČR vás zve na besedu se zástupci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vojenské školy a Armády ČR</w:t>
                            </w:r>
                          </w:p>
                          <w:p w:rsidR="008B4FE8" w:rsidRPr="00DB487E" w:rsidRDefault="008B4FE8" w:rsidP="00F8063A">
                            <w:pPr>
                              <w:spacing w:after="0"/>
                              <w:ind w:left="284"/>
                              <w:jc w:val="right"/>
                              <w:rPr>
                                <w:rFonts w:ascii="Arial" w:hAnsi="Arial" w:cs="Arial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2"/>
                                <w:szCs w:val="36"/>
                              </w:rPr>
                              <w:t>(pro žáky ZŠ)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.75pt;margin-top:-10.75pt;width:564.8pt;height:142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" fillcolor="#2e3092">
                <v:textbox>
                  <w:txbxContent>
                    <w:p w:rsidR="008B4FE8" w:rsidRPr="008B4FE8" w:rsidRDefault="008B4FE8" w:rsidP="005C383A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 w:rsidRPr="008B4FE8">
                        <w:rPr>
                          <w:rFonts w:ascii="Arial" w:hAnsi="Arial" w:cs="Arial"/>
                          <w:b/>
                          <w:sz w:val="72"/>
                        </w:rPr>
                        <w:t>„Chci být vojákem“</w:t>
                      </w:r>
                    </w:p>
                    <w:p w:rsidR="008B4FE8" w:rsidRDefault="008B4FE8" w:rsidP="005C383A">
                      <w:pPr>
                        <w:spacing w:after="0"/>
                        <w:ind w:left="284"/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</w:pPr>
                      <w:r w:rsidRPr="00DB487E"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 xml:space="preserve">Úřad práce ČR vás zve na besedu se zástupci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vojenské školy a Armády ČR</w:t>
                      </w:r>
                    </w:p>
                    <w:p w:rsidR="008B4FE8" w:rsidRPr="00DB487E" w:rsidRDefault="008B4FE8" w:rsidP="00F8063A">
                      <w:pPr>
                        <w:spacing w:after="0"/>
                        <w:ind w:left="284"/>
                        <w:jc w:val="right"/>
                        <w:rPr>
                          <w:rFonts w:ascii="Arial" w:hAnsi="Arial" w:cs="Arial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2"/>
                          <w:szCs w:val="36"/>
                        </w:rPr>
                        <w:t>(pro žáky ZŠ)</w:t>
                      </w:r>
                    </w:p>
                  </w:txbxContent>
                </v:textbox>
              </v:shape>
            </w:pict>
          </mc:Fallback>
        </mc:AlternateContent>
      </w:r>
      <w:r w:rsidR="00EC3DA9"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</w:p>
    <w:p w:rsidR="00AA1EB7" w:rsidRDefault="00AA1EB7" w:rsidP="00313218">
      <w:pPr>
        <w:rPr>
          <w:noProof/>
          <w:lang w:eastAsia="cs-CZ"/>
        </w:rPr>
      </w:pPr>
    </w:p>
    <w:p w:rsidR="00D733E7" w:rsidRDefault="00C92763" w:rsidP="005C383A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256" behindDoc="1" locked="0" layoutInCell="1" allowOverlap="1" wp14:anchorId="1144A544" wp14:editId="1184D22F">
            <wp:simplePos x="0" y="0"/>
            <wp:positionH relativeFrom="column">
              <wp:posOffset>-606425</wp:posOffset>
            </wp:positionH>
            <wp:positionV relativeFrom="paragraph">
              <wp:posOffset>511810</wp:posOffset>
            </wp:positionV>
            <wp:extent cx="7172960" cy="4007485"/>
            <wp:effectExtent l="0" t="0" r="8890" b="0"/>
            <wp:wrapTight wrapText="bothSides">
              <wp:wrapPolygon edited="0">
                <wp:start x="0" y="0"/>
                <wp:lineTo x="0" y="21460"/>
                <wp:lineTo x="21569" y="21460"/>
                <wp:lineTo x="2156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664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68">
        <w:rPr>
          <w:noProof/>
          <w:lang w:eastAsia="cs-CZ"/>
        </w:rPr>
        <w:drawing>
          <wp:anchor distT="0" distB="0" distL="114300" distR="114300" simplePos="0" relativeHeight="251679232" behindDoc="1" locked="0" layoutInCell="1" allowOverlap="1" wp14:anchorId="39D9C972" wp14:editId="7311E9D6">
            <wp:simplePos x="0" y="0"/>
            <wp:positionH relativeFrom="column">
              <wp:posOffset>-619125</wp:posOffset>
            </wp:positionH>
            <wp:positionV relativeFrom="paragraph">
              <wp:posOffset>540385</wp:posOffset>
            </wp:positionV>
            <wp:extent cx="7160895" cy="81280"/>
            <wp:effectExtent l="0" t="0" r="1905" b="0"/>
            <wp:wrapTight wrapText="bothSides">
              <wp:wrapPolygon edited="0">
                <wp:start x="0" y="0"/>
                <wp:lineTo x="0" y="15188"/>
                <wp:lineTo x="21548" y="15188"/>
                <wp:lineTo x="2154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38938" r="51527" b="59649"/>
                    <a:stretch/>
                  </pic:blipFill>
                  <pic:spPr bwMode="auto">
                    <a:xfrm>
                      <a:off x="0" y="0"/>
                      <a:ext cx="7160895" cy="8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7D" w:rsidRDefault="00C92763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D11BDA" wp14:editId="30264DBE">
                <wp:simplePos x="0" y="0"/>
                <wp:positionH relativeFrom="column">
                  <wp:posOffset>-617855</wp:posOffset>
                </wp:positionH>
                <wp:positionV relativeFrom="paragraph">
                  <wp:posOffset>-450528</wp:posOffset>
                </wp:positionV>
                <wp:extent cx="8005445" cy="132270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5445" cy="132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FE8" w:rsidRPr="00DB487E" w:rsidRDefault="008B4FE8" w:rsidP="00D67692">
                            <w:pPr>
                              <w:tabs>
                                <w:tab w:val="left" w:pos="10206"/>
                              </w:tabs>
                              <w:spacing w:after="0"/>
                              <w:ind w:left="-709" w:right="58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Chcete znát možnosti a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 podmínky studia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 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na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vojenské </w:t>
                            </w:r>
                            <w:r w:rsidR="00C927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střední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 škole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?</w:t>
                            </w:r>
                          </w:p>
                          <w:p w:rsidR="008B4FE8" w:rsidRPr="00DB487E" w:rsidRDefault="008B4FE8" w:rsidP="00D67692">
                            <w:pPr>
                              <w:tabs>
                                <w:tab w:val="left" w:pos="10206"/>
                              </w:tabs>
                              <w:spacing w:after="0"/>
                              <w:ind w:left="-709" w:right="58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</w:pP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 xml:space="preserve">Chcete poznat životní podmínky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voják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56"/>
                              </w:rPr>
                              <w:t>ů?</w:t>
                            </w:r>
                          </w:p>
                          <w:p w:rsidR="008B4FE8" w:rsidRPr="00DB487E" w:rsidRDefault="008B4FE8" w:rsidP="00DB487E">
                            <w:pPr>
                              <w:ind w:left="-567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576000" tIns="298800" rIns="57600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8.65pt;margin-top:-35.45pt;width:630.35pt;height:10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" filled="f" fillcolor="#2e3092" stroked="f">
                <v:textbox inset="16mm,8.3mm,16mm">
                  <w:txbxContent>
                    <w:p w:rsidR="008B4FE8" w:rsidRPr="00DB487E" w:rsidRDefault="008B4FE8" w:rsidP="00D67692">
                      <w:pPr>
                        <w:tabs>
                          <w:tab w:val="left" w:pos="10206"/>
                        </w:tabs>
                        <w:spacing w:after="0"/>
                        <w:ind w:left="-709" w:right="583"/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Chcete znát možnosti a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 podmínky studia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 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na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vojenské </w:t>
                      </w:r>
                      <w:r w:rsidR="00C92763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střední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 škole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?</w:t>
                      </w:r>
                    </w:p>
                    <w:p w:rsidR="008B4FE8" w:rsidRPr="00DB487E" w:rsidRDefault="008B4FE8" w:rsidP="00D67692">
                      <w:pPr>
                        <w:tabs>
                          <w:tab w:val="left" w:pos="10206"/>
                        </w:tabs>
                        <w:spacing w:after="0"/>
                        <w:ind w:left="-709" w:right="583"/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</w:pP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 xml:space="preserve">Chcete poznat životní podmínky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voják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56"/>
                        </w:rPr>
                        <w:t>ů?</w:t>
                      </w:r>
                    </w:p>
                    <w:p w:rsidR="008B4FE8" w:rsidRPr="00DB487E" w:rsidRDefault="008B4FE8" w:rsidP="00DB487E">
                      <w:pPr>
                        <w:ind w:left="-567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2E47F5" wp14:editId="058B4B36">
                <wp:simplePos x="0" y="0"/>
                <wp:positionH relativeFrom="column">
                  <wp:posOffset>-862965</wp:posOffset>
                </wp:positionH>
                <wp:positionV relativeFrom="paragraph">
                  <wp:posOffset>547692</wp:posOffset>
                </wp:positionV>
                <wp:extent cx="7014845" cy="2741930"/>
                <wp:effectExtent l="0" t="0" r="14605" b="127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845" cy="274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E309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FE8" w:rsidRPr="00CF7DA6" w:rsidRDefault="008B4FE8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Kdy: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  <w:t>v</w:t>
                            </w:r>
                            <w:r w:rsidR="00C92763">
                              <w:rPr>
                                <w:rFonts w:ascii="Arial" w:hAnsi="Arial" w:cs="Arial"/>
                                <w:sz w:val="28"/>
                              </w:rPr>
                              <w:t xml:space="preserve"> úterý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="00C927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DB487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. 11. 2018 od 8:30</w:t>
                            </w:r>
                          </w:p>
                          <w:p w:rsidR="008B4FE8" w:rsidRPr="00F54AFB" w:rsidRDefault="008B4FE8" w:rsidP="00CF7DA6">
                            <w:pPr>
                              <w:pStyle w:val="Odstavecseseznamem"/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B4FE8" w:rsidRPr="00CF7DA6" w:rsidRDefault="008B4FE8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Kde: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 xml:space="preserve">IPS pro volbu a změnu povolání, č. </w:t>
                            </w:r>
                            <w:proofErr w:type="spellStart"/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dv</w:t>
                            </w:r>
                            <w:proofErr w:type="spellEnd"/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. 26</w:t>
                            </w:r>
                          </w:p>
                          <w:p w:rsidR="008B4FE8" w:rsidRPr="00CF7DA6" w:rsidRDefault="008B4FE8" w:rsidP="00DB487E">
                            <w:pPr>
                              <w:pStyle w:val="Odstavecseseznamem"/>
                              <w:spacing w:after="0"/>
                              <w:ind w:left="992" w:firstLine="42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Úřad práce ČR – krajská pobočka v Pardubicích</w:t>
                            </w:r>
                          </w:p>
                          <w:p w:rsidR="008B4FE8" w:rsidRDefault="008B4FE8" w:rsidP="00DB487E">
                            <w:pPr>
                              <w:pStyle w:val="Odstavecseseznamem"/>
                              <w:spacing w:after="0"/>
                              <w:ind w:left="992" w:firstLine="42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F7DA6">
                              <w:rPr>
                                <w:rFonts w:ascii="Arial" w:hAnsi="Arial" w:cs="Arial"/>
                                <w:sz w:val="28"/>
                              </w:rPr>
                              <w:t>B. V. Kunětické 2011, Pardubice</w:t>
                            </w:r>
                          </w:p>
                          <w:p w:rsidR="008B4FE8" w:rsidRPr="00F54AFB" w:rsidRDefault="008B4FE8" w:rsidP="00CF7DA6">
                            <w:pPr>
                              <w:pStyle w:val="Odstavecseseznamem"/>
                              <w:spacing w:after="0"/>
                              <w:ind w:left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B4FE8" w:rsidRPr="00F54AFB" w:rsidRDefault="008B4FE8" w:rsidP="00CF7DA6">
                            <w:p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B4FE8" w:rsidRDefault="008B4FE8" w:rsidP="00CF7DA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 organizační zajištění je nutné se předem objednat.</w:t>
                            </w:r>
                          </w:p>
                          <w:p w:rsidR="008B4FE8" w:rsidRPr="005C383A" w:rsidRDefault="008B4FE8" w:rsidP="005C383A">
                            <w:pPr>
                              <w:spacing w:after="0"/>
                              <w:ind w:left="720" w:firstLine="696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>Objednávky od září (osobně v IPS, telefonicky 950 144 323,</w:t>
                            </w:r>
                          </w:p>
                          <w:p w:rsidR="008B4FE8" w:rsidRPr="005C383A" w:rsidRDefault="008B4FE8" w:rsidP="005C383A">
                            <w:pPr>
                              <w:spacing w:after="0"/>
                              <w:ind w:left="720" w:firstLine="696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 xml:space="preserve">nebo e-mailem: </w:t>
                            </w:r>
                            <w:hyperlink r:id="rId11" w:history="1"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</w:rPr>
                                <w:t>tatana.krejcikova</w:t>
                              </w:r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  <w:lang w:val="en-US"/>
                                </w:rPr>
                                <w:t>@</w:t>
                              </w:r>
                              <w:r w:rsidRPr="005C383A">
                                <w:rPr>
                                  <w:rStyle w:val="Hypertextovodkaz"/>
                                  <w:rFonts w:ascii="Arial" w:hAnsi="Arial" w:cs="Arial"/>
                                  <w:color w:val="auto"/>
                                  <w:sz w:val="28"/>
                                  <w:u w:val="none"/>
                                </w:rPr>
                                <w:t>uradprace.cz</w:t>
                              </w:r>
                            </w:hyperlink>
                            <w:r w:rsidRPr="005C383A">
                              <w:rPr>
                                <w:rFonts w:ascii="Arial" w:hAnsi="Arial" w:cs="Arial"/>
                                <w:sz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324000" tIns="298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67.95pt;margin-top:43.15pt;width:552.35pt;height:21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" filled="f" fillcolor="#2e3092" stroked="f">
                <v:textbox inset="9mm,8.3mm,0">
                  <w:txbxContent>
                    <w:p w:rsidR="008B4FE8" w:rsidRPr="00CF7DA6" w:rsidRDefault="008B4FE8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Kdy: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  <w:t>v</w:t>
                      </w:r>
                      <w:r w:rsidR="00C92763">
                        <w:rPr>
                          <w:rFonts w:ascii="Arial" w:hAnsi="Arial" w:cs="Arial"/>
                          <w:sz w:val="28"/>
                        </w:rPr>
                        <w:t xml:space="preserve"> úterý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="00C927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DB487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. 11. 2018 od 8:30</w:t>
                      </w:r>
                    </w:p>
                    <w:p w:rsidR="008B4FE8" w:rsidRPr="00F54AFB" w:rsidRDefault="008B4FE8" w:rsidP="00CF7DA6">
                      <w:pPr>
                        <w:pStyle w:val="Odstavecseseznamem"/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B4FE8" w:rsidRPr="00CF7DA6" w:rsidRDefault="008B4FE8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Kde: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CF7DA6">
                        <w:rPr>
                          <w:rFonts w:ascii="Arial" w:hAnsi="Arial" w:cs="Arial"/>
                          <w:sz w:val="28"/>
                        </w:rPr>
                        <w:t xml:space="preserve">IPS pro volbu a změnu povolání, č. </w:t>
                      </w:r>
                      <w:proofErr w:type="spellStart"/>
                      <w:r w:rsidRPr="00CF7DA6">
                        <w:rPr>
                          <w:rFonts w:ascii="Arial" w:hAnsi="Arial" w:cs="Arial"/>
                          <w:sz w:val="28"/>
                        </w:rPr>
                        <w:t>dv</w:t>
                      </w:r>
                      <w:proofErr w:type="spellEnd"/>
                      <w:r w:rsidRPr="00CF7DA6">
                        <w:rPr>
                          <w:rFonts w:ascii="Arial" w:hAnsi="Arial" w:cs="Arial"/>
                          <w:sz w:val="28"/>
                        </w:rPr>
                        <w:t>. 26</w:t>
                      </w:r>
                    </w:p>
                    <w:p w:rsidR="008B4FE8" w:rsidRPr="00CF7DA6" w:rsidRDefault="008B4FE8" w:rsidP="00DB487E">
                      <w:pPr>
                        <w:pStyle w:val="Odstavecseseznamem"/>
                        <w:spacing w:after="0"/>
                        <w:ind w:left="992" w:firstLine="42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Úřad práce ČR – krajská pobočka v Pardubicích</w:t>
                      </w:r>
                    </w:p>
                    <w:p w:rsidR="008B4FE8" w:rsidRDefault="008B4FE8" w:rsidP="00DB487E">
                      <w:pPr>
                        <w:pStyle w:val="Odstavecseseznamem"/>
                        <w:spacing w:after="0"/>
                        <w:ind w:left="992" w:firstLine="42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CF7DA6">
                        <w:rPr>
                          <w:rFonts w:ascii="Arial" w:hAnsi="Arial" w:cs="Arial"/>
                          <w:sz w:val="28"/>
                        </w:rPr>
                        <w:t>B. V. Kunětické 2011, Pardubice</w:t>
                      </w:r>
                    </w:p>
                    <w:p w:rsidR="008B4FE8" w:rsidRPr="00F54AFB" w:rsidRDefault="008B4FE8" w:rsidP="00CF7DA6">
                      <w:pPr>
                        <w:pStyle w:val="Odstavecseseznamem"/>
                        <w:spacing w:after="0"/>
                        <w:ind w:left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B4FE8" w:rsidRPr="00F54AFB" w:rsidRDefault="008B4FE8" w:rsidP="00CF7DA6">
                      <w:p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B4FE8" w:rsidRDefault="008B4FE8" w:rsidP="00CF7DA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 organizační zajištění je nutné se předem objednat.</w:t>
                      </w:r>
                    </w:p>
                    <w:p w:rsidR="008B4FE8" w:rsidRPr="005C383A" w:rsidRDefault="008B4FE8" w:rsidP="005C383A">
                      <w:pPr>
                        <w:spacing w:after="0"/>
                        <w:ind w:left="720" w:firstLine="696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5C383A">
                        <w:rPr>
                          <w:rFonts w:ascii="Arial" w:hAnsi="Arial" w:cs="Arial"/>
                          <w:sz w:val="28"/>
                        </w:rPr>
                        <w:t>Objednávky od září (osobně v IPS, telefonicky 950 144 323,</w:t>
                      </w:r>
                    </w:p>
                    <w:p w:rsidR="008B4FE8" w:rsidRPr="005C383A" w:rsidRDefault="008B4FE8" w:rsidP="005C383A">
                      <w:pPr>
                        <w:spacing w:after="0"/>
                        <w:ind w:left="720" w:firstLine="696"/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5C383A">
                        <w:rPr>
                          <w:rFonts w:ascii="Arial" w:hAnsi="Arial" w:cs="Arial"/>
                          <w:sz w:val="28"/>
                        </w:rPr>
                        <w:t xml:space="preserve">nebo e-mailem: </w:t>
                      </w:r>
                      <w:hyperlink r:id="rId12" w:history="1"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</w:rPr>
                          <w:t>tatana.krejcikova</w:t>
                        </w:r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  <w:lang w:val="en-US"/>
                          </w:rPr>
                          <w:t>@</w:t>
                        </w:r>
                        <w:r w:rsidRPr="005C383A">
                          <w:rPr>
                            <w:rStyle w:val="Hypertextovodkaz"/>
                            <w:rFonts w:ascii="Arial" w:hAnsi="Arial" w:cs="Arial"/>
                            <w:color w:val="auto"/>
                            <w:sz w:val="28"/>
                            <w:u w:val="none"/>
                          </w:rPr>
                          <w:t>uradprace.cz</w:t>
                        </w:r>
                      </w:hyperlink>
                      <w:r w:rsidRPr="005C383A">
                        <w:rPr>
                          <w:rFonts w:ascii="Arial" w:hAnsi="Arial" w:cs="Arial"/>
                          <w:sz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AD327D" w:rsidRDefault="00AD327D" w:rsidP="00313218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</w:p>
    <w:p w:rsidR="00D733E7" w:rsidRDefault="00D733E7" w:rsidP="00313218">
      <w:pPr>
        <w:rPr>
          <w:noProof/>
          <w:lang w:eastAsia="cs-CZ"/>
        </w:rPr>
      </w:pPr>
    </w:p>
    <w:p w:rsidR="00AD327D" w:rsidRPr="00675493" w:rsidRDefault="00D733E7" w:rsidP="00313218">
      <w:pPr>
        <w:rPr>
          <w:noProof/>
          <w:lang w:eastAsia="cs-CZ"/>
        </w:rPr>
      </w:pPr>
      <w:r w:rsidRPr="00EC3DA9">
        <w:rPr>
          <w:rFonts w:ascii="Arial-BoldMT" w:hAnsi="Arial-BoldMT" w:cs="Arial-BoldMT"/>
          <w:b/>
          <w:bCs/>
          <w:color w:val="C0504D"/>
          <w:sz w:val="72"/>
          <w:szCs w:val="72"/>
        </w:rPr>
        <w:t xml:space="preserve"> </w:t>
      </w:r>
      <w:r>
        <w:rPr>
          <w:rFonts w:ascii="Arial-BoldMT" w:hAnsi="Arial-BoldMT" w:cs="Arial-BoldMT"/>
          <w:b/>
          <w:bCs/>
          <w:color w:val="FFFFFF"/>
          <w:sz w:val="72"/>
          <w:szCs w:val="72"/>
        </w:rPr>
        <w:t>ŘEM</w:t>
      </w:r>
      <w:bookmarkStart w:id="0" w:name="_GoBack"/>
      <w:bookmarkEnd w:id="0"/>
    </w:p>
    <w:sectPr w:rsidR="00AD327D" w:rsidRPr="00675493" w:rsidSect="00AD327D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1906" w:h="16838" w:code="9"/>
      <w:pgMar w:top="208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FE8" w:rsidRDefault="008B4FE8" w:rsidP="007E516C">
      <w:pPr>
        <w:spacing w:after="0" w:line="240" w:lineRule="auto"/>
      </w:pPr>
      <w:r>
        <w:separator/>
      </w:r>
    </w:p>
  </w:endnote>
  <w:endnote w:type="continuationSeparator" w:id="0">
    <w:p w:rsidR="008B4FE8" w:rsidRDefault="008B4FE8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FE8" w:rsidRDefault="008B4FE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B39835" wp14:editId="74E307F6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FE8" w:rsidRPr="009D5E0C" w:rsidRDefault="008B4FE8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TXtgIAALk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ANDwTX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D72682" w:rsidRPr="009D5E0C" w:rsidRDefault="00D72682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B558FC" wp14:editId="7C2395AF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A9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KarsD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FE8" w:rsidRDefault="008B4FE8" w:rsidP="007E516C">
      <w:pPr>
        <w:spacing w:after="0" w:line="240" w:lineRule="auto"/>
      </w:pPr>
      <w:r>
        <w:separator/>
      </w:r>
    </w:p>
  </w:footnote>
  <w:footnote w:type="continuationSeparator" w:id="0">
    <w:p w:rsidR="008B4FE8" w:rsidRDefault="008B4FE8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FE8" w:rsidRDefault="008B4FE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FE8" w:rsidRDefault="008B4FE8" w:rsidP="00A86474">
    <w:pPr>
      <w:pStyle w:val="Zhlav"/>
      <w:ind w:left="-851"/>
    </w:pPr>
    <w:r>
      <w:rPr>
        <w:noProof/>
        <w:lang w:eastAsia="cs-CZ"/>
      </w:rPr>
      <w:drawing>
        <wp:inline distT="0" distB="0" distL="0" distR="0" wp14:anchorId="05F5E858" wp14:editId="3C63C563">
          <wp:extent cx="4640239" cy="715551"/>
          <wp:effectExtent l="0" t="0" r="0" b="889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5731" t="45614" r="24132" b="44722"/>
                  <a:stretch/>
                </pic:blipFill>
                <pic:spPr bwMode="auto">
                  <a:xfrm>
                    <a:off x="0" y="0"/>
                    <a:ext cx="4659629" cy="7185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B4FE8" w:rsidRPr="007E516C" w:rsidRDefault="008B4FE8" w:rsidP="007E516C">
    <w:pPr>
      <w:pStyle w:val="Zhlav"/>
      <w:rPr>
        <w:rFonts w:ascii="Arial" w:hAnsi="Arial" w:cs="Arial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FE8" w:rsidRDefault="008B4FE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AD"/>
    <w:rsid w:val="00051924"/>
    <w:rsid w:val="00094A9C"/>
    <w:rsid w:val="00196CB0"/>
    <w:rsid w:val="002F3A9C"/>
    <w:rsid w:val="00313218"/>
    <w:rsid w:val="003651B5"/>
    <w:rsid w:val="00365E67"/>
    <w:rsid w:val="00373356"/>
    <w:rsid w:val="003E6668"/>
    <w:rsid w:val="00435C7B"/>
    <w:rsid w:val="00496A38"/>
    <w:rsid w:val="004F06B1"/>
    <w:rsid w:val="005406AD"/>
    <w:rsid w:val="005C383A"/>
    <w:rsid w:val="005E6BAB"/>
    <w:rsid w:val="006371F1"/>
    <w:rsid w:val="00652022"/>
    <w:rsid w:val="00675493"/>
    <w:rsid w:val="007E516C"/>
    <w:rsid w:val="008A7238"/>
    <w:rsid w:val="008B4FE8"/>
    <w:rsid w:val="008C13DB"/>
    <w:rsid w:val="009A1BD4"/>
    <w:rsid w:val="00A117B9"/>
    <w:rsid w:val="00A86474"/>
    <w:rsid w:val="00AA1EB7"/>
    <w:rsid w:val="00AD327D"/>
    <w:rsid w:val="00B236B7"/>
    <w:rsid w:val="00B53FAD"/>
    <w:rsid w:val="00B71096"/>
    <w:rsid w:val="00C92763"/>
    <w:rsid w:val="00CF7DA6"/>
    <w:rsid w:val="00D67692"/>
    <w:rsid w:val="00D72682"/>
    <w:rsid w:val="00D733E7"/>
    <w:rsid w:val="00DB487E"/>
    <w:rsid w:val="00E1447B"/>
    <w:rsid w:val="00E52BDE"/>
    <w:rsid w:val="00EC3DA9"/>
    <w:rsid w:val="00F54AFB"/>
    <w:rsid w:val="00F753C3"/>
    <w:rsid w:val="00F8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383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38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atana.krejcikova@uradprace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tana.krejcikova@uradprace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m&#283;rnice,%20vyhl&#225;&#353;ky,%20z&#225;kon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0E54E-F35A-4D3E-A1EE-3EE6A48E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letak.dotx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Žemličková Soňa Ing. (UPE-KRP)</dc:creator>
  <cp:lastModifiedBy>Žemličková Soňa Ing. (UPE-KRP)</cp:lastModifiedBy>
  <cp:revision>3</cp:revision>
  <cp:lastPrinted>2018-04-26T06:43:00Z</cp:lastPrinted>
  <dcterms:created xsi:type="dcterms:W3CDTF">2018-06-06T15:30:00Z</dcterms:created>
  <dcterms:modified xsi:type="dcterms:W3CDTF">2018-06-06T15:33:00Z</dcterms:modified>
</cp:coreProperties>
</file>