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EB7" w:rsidRDefault="005406AD" w:rsidP="00313218">
      <w:pPr>
        <w:rPr>
          <w:noProof/>
          <w:lang w:eastAsia="cs-CZ"/>
        </w:rPr>
      </w:pPr>
      <w:r>
        <w:rPr>
          <w:rFonts w:ascii="Arial-BoldMT" w:hAnsi="Arial-BoldMT" w:cs="Arial-BoldMT"/>
          <w:b/>
          <w:bCs/>
          <w:noProof/>
          <w:color w:val="C0504D"/>
          <w:sz w:val="72"/>
          <w:szCs w:val="72"/>
          <w:lang w:eastAsia="cs-C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C8EAAD1" wp14:editId="483BF0E9">
                <wp:simplePos x="0" y="0"/>
                <wp:positionH relativeFrom="column">
                  <wp:posOffset>-615950</wp:posOffset>
                </wp:positionH>
                <wp:positionV relativeFrom="paragraph">
                  <wp:posOffset>-128270</wp:posOffset>
                </wp:positionV>
                <wp:extent cx="7172960" cy="1965325"/>
                <wp:effectExtent l="12700" t="5080" r="5715" b="10795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960" cy="1965325"/>
                        </a:xfrm>
                        <a:prstGeom prst="rect">
                          <a:avLst/>
                        </a:prstGeom>
                        <a:solidFill>
                          <a:srgbClr val="2E309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87E" w:rsidRDefault="00DB487E" w:rsidP="005C383A">
                            <w:pPr>
                              <w:spacing w:after="0"/>
                              <w:ind w:left="284"/>
                              <w:rPr>
                                <w:rFonts w:ascii="Arial" w:hAnsi="Arial" w:cs="Arial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</w:rPr>
                              <w:t>„Chci být policistou“</w:t>
                            </w:r>
                          </w:p>
                          <w:p w:rsidR="00DB487E" w:rsidRDefault="00DB487E" w:rsidP="005C383A">
                            <w:pPr>
                              <w:spacing w:after="0"/>
                              <w:ind w:left="284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6"/>
                              </w:rPr>
                            </w:pPr>
                            <w:r w:rsidRPr="00DB487E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6"/>
                              </w:rPr>
                              <w:t>Úřad práce ČR vás zve na besedu se zástupci policejní školy a policie</w:t>
                            </w:r>
                          </w:p>
                          <w:p w:rsidR="003E4110" w:rsidRDefault="003E4110" w:rsidP="003E4110">
                            <w:pPr>
                              <w:spacing w:after="0"/>
                              <w:ind w:left="284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6"/>
                              </w:rPr>
                            </w:pPr>
                          </w:p>
                          <w:p w:rsidR="003E4110" w:rsidRPr="00DB487E" w:rsidRDefault="003E4110" w:rsidP="003E4110">
                            <w:pPr>
                              <w:spacing w:after="0"/>
                              <w:ind w:left="284"/>
                              <w:jc w:val="right"/>
                              <w:rPr>
                                <w:rFonts w:ascii="Arial" w:hAnsi="Arial" w:cs="Arial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6"/>
                              </w:rPr>
                              <w:t>(pro žáky ZŠ)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48.5pt;margin-top:-10.1pt;width:564.8pt;height:154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" fillcolor="#2e3092">
                <v:textbox>
                  <w:txbxContent>
                    <w:p w:rsidR="00DB487E" w:rsidRDefault="00DB487E" w:rsidP="005C383A">
                      <w:pPr>
                        <w:spacing w:after="0"/>
                        <w:ind w:left="284"/>
                        <w:rPr>
                          <w:rFonts w:ascii="Arial" w:hAnsi="Arial" w:cs="Arial"/>
                          <w:b/>
                          <w:sz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</w:rPr>
                        <w:t>„Chci být policistou“</w:t>
                      </w:r>
                    </w:p>
                    <w:p w:rsidR="00DB487E" w:rsidRDefault="00DB487E" w:rsidP="005C383A">
                      <w:pPr>
                        <w:spacing w:after="0"/>
                        <w:ind w:left="284"/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6"/>
                        </w:rPr>
                      </w:pPr>
                      <w:r w:rsidRPr="00DB487E"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6"/>
                        </w:rPr>
                        <w:t>Úřad práce ČR vás zve na besedu se zástupci policejní školy a policie</w:t>
                      </w:r>
                    </w:p>
                    <w:p w:rsidR="003E4110" w:rsidRDefault="003E4110" w:rsidP="003E4110">
                      <w:pPr>
                        <w:spacing w:after="0"/>
                        <w:ind w:left="284"/>
                        <w:jc w:val="right"/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6"/>
                        </w:rPr>
                      </w:pPr>
                    </w:p>
                    <w:p w:rsidR="003E4110" w:rsidRPr="00DB487E" w:rsidRDefault="003E4110" w:rsidP="003E4110">
                      <w:pPr>
                        <w:spacing w:after="0"/>
                        <w:ind w:left="284"/>
                        <w:jc w:val="right"/>
                        <w:rPr>
                          <w:rFonts w:ascii="Arial" w:hAnsi="Arial" w:cs="Arial"/>
                          <w:sz w:val="3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6"/>
                        </w:rPr>
                        <w:t>(pro žáky ZŠ)</w:t>
                      </w:r>
                    </w:p>
                  </w:txbxContent>
                </v:textbox>
              </v:shape>
            </w:pict>
          </mc:Fallback>
        </mc:AlternateContent>
      </w:r>
      <w:r w:rsidR="00EC3DA9">
        <w:rPr>
          <w:rFonts w:ascii="Arial-BoldMT" w:hAnsi="Arial-BoldMT" w:cs="Arial-BoldMT"/>
          <w:b/>
          <w:bCs/>
          <w:color w:val="FFFFFF"/>
          <w:sz w:val="72"/>
          <w:szCs w:val="72"/>
        </w:rPr>
        <w:t>ŘEM</w:t>
      </w:r>
    </w:p>
    <w:p w:rsidR="00AA1EB7" w:rsidRDefault="00AA1EB7" w:rsidP="00313218">
      <w:pPr>
        <w:rPr>
          <w:noProof/>
          <w:lang w:eastAsia="cs-CZ"/>
        </w:rPr>
      </w:pPr>
    </w:p>
    <w:p w:rsidR="00D733E7" w:rsidRDefault="00DB487E" w:rsidP="005C383A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0256" behindDoc="1" locked="0" layoutInCell="1" allowOverlap="1" wp14:anchorId="182B1D16" wp14:editId="49079C23">
            <wp:simplePos x="0" y="0"/>
            <wp:positionH relativeFrom="column">
              <wp:posOffset>-619760</wp:posOffset>
            </wp:positionH>
            <wp:positionV relativeFrom="paragraph">
              <wp:posOffset>562610</wp:posOffset>
            </wp:positionV>
            <wp:extent cx="7164705" cy="3179445"/>
            <wp:effectExtent l="0" t="0" r="0" b="1905"/>
            <wp:wrapTight wrapText="bothSides">
              <wp:wrapPolygon edited="0">
                <wp:start x="0" y="0"/>
                <wp:lineTo x="0" y="21484"/>
                <wp:lineTo x="21537" y="21484"/>
                <wp:lineTo x="21537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028D0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6" b="26226"/>
                    <a:stretch/>
                  </pic:blipFill>
                  <pic:spPr bwMode="auto">
                    <a:xfrm>
                      <a:off x="0" y="0"/>
                      <a:ext cx="7164705" cy="317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27D" w:rsidRDefault="005C383A" w:rsidP="00313218">
      <w:pPr>
        <w:rPr>
          <w:rFonts w:ascii="Arial-BoldMT" w:hAnsi="Arial-BoldMT" w:cs="Arial-BoldMT"/>
          <w:b/>
          <w:bCs/>
          <w:color w:val="FFFFFF"/>
          <w:sz w:val="72"/>
          <w:szCs w:val="72"/>
        </w:rPr>
      </w:pPr>
      <w:r>
        <w:rPr>
          <w:rFonts w:ascii="Arial-BoldMT" w:hAnsi="Arial-BoldMT" w:cs="Arial-BoldMT"/>
          <w:b/>
          <w:bCs/>
          <w:noProof/>
          <w:color w:val="C0504D"/>
          <w:sz w:val="72"/>
          <w:szCs w:val="72"/>
          <w:lang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F73F77E" wp14:editId="6EEA483B">
                <wp:simplePos x="0" y="0"/>
                <wp:positionH relativeFrom="column">
                  <wp:posOffset>-605790</wp:posOffset>
                </wp:positionH>
                <wp:positionV relativeFrom="paragraph">
                  <wp:posOffset>-304478</wp:posOffset>
                </wp:positionV>
                <wp:extent cx="7172960" cy="1323340"/>
                <wp:effectExtent l="0" t="0" r="0" b="0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960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E309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487E" w:rsidRPr="00DB487E" w:rsidRDefault="00DB487E" w:rsidP="00DB487E">
                            <w:pPr>
                              <w:spacing w:after="0"/>
                              <w:ind w:left="-567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56"/>
                              </w:rPr>
                            </w:pPr>
                            <w:r w:rsidRPr="00DB487E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56"/>
                              </w:rPr>
                              <w:t>Chcete znát možnosti a podmínky studia na středních policejních školách?</w:t>
                            </w:r>
                          </w:p>
                          <w:p w:rsidR="00DB487E" w:rsidRPr="00DB487E" w:rsidRDefault="00DB487E" w:rsidP="00DB487E">
                            <w:pPr>
                              <w:spacing w:after="0"/>
                              <w:ind w:left="-567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56"/>
                              </w:rPr>
                            </w:pPr>
                            <w:r w:rsidRPr="00DB487E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56"/>
                              </w:rPr>
                              <w:t>Chcete poznat životní podmínky policistů?</w:t>
                            </w:r>
                          </w:p>
                          <w:p w:rsidR="00DB487E" w:rsidRPr="00DB487E" w:rsidRDefault="00DB487E" w:rsidP="00DB487E">
                            <w:pPr>
                              <w:ind w:left="-567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576000" tIns="298800" rIns="57600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-47.7pt;margin-top:-23.95pt;width:564.8pt;height:104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" filled="f" fillcolor="#2e3092" stroked="f">
                <v:textbox inset="16mm,8.3mm,16mm">
                  <w:txbxContent>
                    <w:p w:rsidR="00DB487E" w:rsidRPr="00DB487E" w:rsidRDefault="00DB487E" w:rsidP="00DB487E">
                      <w:pPr>
                        <w:spacing w:after="0"/>
                        <w:ind w:left="-567"/>
                        <w:rPr>
                          <w:rFonts w:ascii="Arial" w:hAnsi="Arial" w:cs="Arial"/>
                          <w:b/>
                          <w:bCs/>
                          <w:sz w:val="36"/>
                          <w:szCs w:val="56"/>
                        </w:rPr>
                      </w:pPr>
                      <w:r w:rsidRPr="00DB487E">
                        <w:rPr>
                          <w:rFonts w:ascii="Arial" w:hAnsi="Arial" w:cs="Arial"/>
                          <w:b/>
                          <w:bCs/>
                          <w:sz w:val="36"/>
                          <w:szCs w:val="56"/>
                        </w:rPr>
                        <w:t>Chcete znát možnosti a podmínky studia na středních policejních školách?</w:t>
                      </w:r>
                    </w:p>
                    <w:p w:rsidR="00DB487E" w:rsidRPr="00DB487E" w:rsidRDefault="00DB487E" w:rsidP="00DB487E">
                      <w:pPr>
                        <w:spacing w:after="0"/>
                        <w:ind w:left="-567"/>
                        <w:rPr>
                          <w:rFonts w:ascii="Arial" w:hAnsi="Arial" w:cs="Arial"/>
                          <w:b/>
                          <w:bCs/>
                          <w:sz w:val="36"/>
                          <w:szCs w:val="56"/>
                        </w:rPr>
                      </w:pPr>
                      <w:r w:rsidRPr="00DB487E">
                        <w:rPr>
                          <w:rFonts w:ascii="Arial" w:hAnsi="Arial" w:cs="Arial"/>
                          <w:b/>
                          <w:bCs/>
                          <w:sz w:val="36"/>
                          <w:szCs w:val="56"/>
                        </w:rPr>
                        <w:t>Chcete poznat životní podmínky policistů?</w:t>
                      </w:r>
                    </w:p>
                    <w:p w:rsidR="00DB487E" w:rsidRPr="00DB487E" w:rsidRDefault="00DB487E" w:rsidP="00DB487E">
                      <w:pPr>
                        <w:ind w:left="-567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79232" behindDoc="1" locked="0" layoutInCell="1" allowOverlap="1" wp14:anchorId="243EA661" wp14:editId="12818FBD">
            <wp:simplePos x="0" y="0"/>
            <wp:positionH relativeFrom="column">
              <wp:posOffset>-606425</wp:posOffset>
            </wp:positionH>
            <wp:positionV relativeFrom="paragraph">
              <wp:posOffset>-265430</wp:posOffset>
            </wp:positionV>
            <wp:extent cx="7160895" cy="81280"/>
            <wp:effectExtent l="0" t="0" r="1905" b="0"/>
            <wp:wrapTight wrapText="bothSides">
              <wp:wrapPolygon edited="0">
                <wp:start x="0" y="0"/>
                <wp:lineTo x="0" y="15188"/>
                <wp:lineTo x="21548" y="15188"/>
                <wp:lineTo x="21548" y="0"/>
                <wp:lineTo x="0" y="0"/>
              </wp:wrapPolygon>
            </wp:wrapTight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7" t="38938" r="51527" b="59649"/>
                    <a:stretch/>
                  </pic:blipFill>
                  <pic:spPr bwMode="auto">
                    <a:xfrm>
                      <a:off x="0" y="0"/>
                      <a:ext cx="7160895" cy="8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27D" w:rsidRDefault="00A117B9" w:rsidP="00313218">
      <w:pPr>
        <w:rPr>
          <w:rFonts w:ascii="Arial-BoldMT" w:hAnsi="Arial-BoldMT" w:cs="Arial-BoldMT"/>
          <w:b/>
          <w:bCs/>
          <w:color w:val="FFFFFF"/>
          <w:sz w:val="72"/>
          <w:szCs w:val="72"/>
        </w:rPr>
      </w:pPr>
      <w:r>
        <w:rPr>
          <w:rFonts w:ascii="Arial-BoldMT" w:hAnsi="Arial-BoldMT" w:cs="Arial-BoldMT"/>
          <w:b/>
          <w:bCs/>
          <w:noProof/>
          <w:color w:val="C0504D"/>
          <w:sz w:val="72"/>
          <w:szCs w:val="72"/>
          <w:lang w:eastAsia="cs-C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E1EB432" wp14:editId="5AF3B855">
                <wp:simplePos x="0" y="0"/>
                <wp:positionH relativeFrom="column">
                  <wp:posOffset>-605155</wp:posOffset>
                </wp:positionH>
                <wp:positionV relativeFrom="paragraph">
                  <wp:posOffset>162238</wp:posOffset>
                </wp:positionV>
                <wp:extent cx="7014949" cy="2742204"/>
                <wp:effectExtent l="0" t="0" r="14605" b="1270"/>
                <wp:wrapNone/>
                <wp:docPr id="1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4949" cy="2742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E309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487E" w:rsidRPr="00CF7DA6" w:rsidRDefault="00DB487E" w:rsidP="00CF7DA6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Kdy: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  <w:t xml:space="preserve">ve čtvrtek </w:t>
                            </w:r>
                            <w:r w:rsidRPr="00DB487E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15. 11. 2018 od 8:30</w:t>
                            </w:r>
                          </w:p>
                          <w:p w:rsidR="00DB487E" w:rsidRPr="00F54AFB" w:rsidRDefault="00DB487E" w:rsidP="00CF7DA6">
                            <w:pPr>
                              <w:pStyle w:val="Odstavecseseznamem"/>
                              <w:spacing w:after="0"/>
                              <w:ind w:left="284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DB487E" w:rsidRPr="00CF7DA6" w:rsidRDefault="00DB487E" w:rsidP="00CF7DA6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CF7DA6">
                              <w:rPr>
                                <w:rFonts w:ascii="Arial" w:hAnsi="Arial" w:cs="Arial"/>
                                <w:sz w:val="28"/>
                              </w:rPr>
                              <w:t>Kde: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</w:r>
                            <w:r w:rsidRPr="00CF7DA6">
                              <w:rPr>
                                <w:rFonts w:ascii="Arial" w:hAnsi="Arial" w:cs="Arial"/>
                                <w:sz w:val="28"/>
                              </w:rPr>
                              <w:t xml:space="preserve">IPS pro volbu a změnu povolání, č. </w:t>
                            </w:r>
                            <w:proofErr w:type="spellStart"/>
                            <w:r w:rsidRPr="00CF7DA6">
                              <w:rPr>
                                <w:rFonts w:ascii="Arial" w:hAnsi="Arial" w:cs="Arial"/>
                                <w:sz w:val="28"/>
                              </w:rPr>
                              <w:t>dv</w:t>
                            </w:r>
                            <w:proofErr w:type="spellEnd"/>
                            <w:r w:rsidRPr="00CF7DA6">
                              <w:rPr>
                                <w:rFonts w:ascii="Arial" w:hAnsi="Arial" w:cs="Arial"/>
                                <w:sz w:val="28"/>
                              </w:rPr>
                              <w:t>. 26</w:t>
                            </w:r>
                          </w:p>
                          <w:p w:rsidR="00DB487E" w:rsidRPr="00CF7DA6" w:rsidRDefault="00DB487E" w:rsidP="00DB487E">
                            <w:pPr>
                              <w:pStyle w:val="Odstavecseseznamem"/>
                              <w:spacing w:after="0"/>
                              <w:ind w:left="992" w:firstLine="424"/>
                              <w:jc w:val="both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CF7DA6">
                              <w:rPr>
                                <w:rFonts w:ascii="Arial" w:hAnsi="Arial" w:cs="Arial"/>
                                <w:sz w:val="28"/>
                              </w:rPr>
                              <w:t>Úřad práce ČR – krajská pobočka v Pardubicích</w:t>
                            </w:r>
                          </w:p>
                          <w:p w:rsidR="00DB487E" w:rsidRDefault="00DB487E" w:rsidP="00DB487E">
                            <w:pPr>
                              <w:pStyle w:val="Odstavecseseznamem"/>
                              <w:spacing w:after="0"/>
                              <w:ind w:left="992" w:firstLine="424"/>
                              <w:jc w:val="both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CF7DA6">
                              <w:rPr>
                                <w:rFonts w:ascii="Arial" w:hAnsi="Arial" w:cs="Arial"/>
                                <w:sz w:val="28"/>
                              </w:rPr>
                              <w:t>B. V. Kunětické 2011, Pardubice</w:t>
                            </w:r>
                          </w:p>
                          <w:p w:rsidR="00DB487E" w:rsidRPr="00F54AFB" w:rsidRDefault="00DB487E" w:rsidP="00CF7DA6">
                            <w:pPr>
                              <w:pStyle w:val="Odstavecseseznamem"/>
                              <w:spacing w:after="0"/>
                              <w:ind w:left="284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DB487E" w:rsidRPr="00F54AFB" w:rsidRDefault="00DB487E" w:rsidP="00CF7DA6">
                            <w:pPr>
                              <w:spacing w:after="0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DB487E" w:rsidRDefault="00DB487E" w:rsidP="00CF7DA6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Pro organizační zajištění je nutné se předem objednat.</w:t>
                            </w:r>
                          </w:p>
                          <w:p w:rsidR="005C383A" w:rsidRPr="005C383A" w:rsidRDefault="005C383A" w:rsidP="005C383A">
                            <w:pPr>
                              <w:spacing w:after="0"/>
                              <w:ind w:left="720" w:firstLine="696"/>
                              <w:jc w:val="both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5C383A">
                              <w:rPr>
                                <w:rFonts w:ascii="Arial" w:hAnsi="Arial" w:cs="Arial"/>
                                <w:sz w:val="28"/>
                              </w:rPr>
                              <w:t>Objednávky od září (osobně v IPS, telefonicky 950 144 323,</w:t>
                            </w:r>
                          </w:p>
                          <w:p w:rsidR="005C383A" w:rsidRPr="005C383A" w:rsidRDefault="005C383A" w:rsidP="005C383A">
                            <w:pPr>
                              <w:spacing w:after="0"/>
                              <w:ind w:left="720" w:firstLine="696"/>
                              <w:jc w:val="both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5C383A">
                              <w:rPr>
                                <w:rFonts w:ascii="Arial" w:hAnsi="Arial" w:cs="Arial"/>
                                <w:sz w:val="28"/>
                              </w:rPr>
                              <w:t xml:space="preserve">nebo e-mailem: </w:t>
                            </w:r>
                            <w:hyperlink r:id="rId11" w:history="1">
                              <w:r w:rsidRPr="005C383A">
                                <w:rPr>
                                  <w:rStyle w:val="Hypertextovodkaz"/>
                                  <w:rFonts w:ascii="Arial" w:hAnsi="Arial" w:cs="Arial"/>
                                  <w:color w:val="auto"/>
                                  <w:sz w:val="28"/>
                                  <w:u w:val="none"/>
                                </w:rPr>
                                <w:t>tatana.krejcikova</w:t>
                              </w:r>
                              <w:r w:rsidRPr="005C383A">
                                <w:rPr>
                                  <w:rStyle w:val="Hypertextovodkaz"/>
                                  <w:rFonts w:ascii="Arial" w:hAnsi="Arial" w:cs="Arial"/>
                                  <w:color w:val="auto"/>
                                  <w:sz w:val="28"/>
                                  <w:u w:val="none"/>
                                  <w:lang w:val="en-US"/>
                                </w:rPr>
                                <w:t>@</w:t>
                              </w:r>
                              <w:r w:rsidRPr="005C383A">
                                <w:rPr>
                                  <w:rStyle w:val="Hypertextovodkaz"/>
                                  <w:rFonts w:ascii="Arial" w:hAnsi="Arial" w:cs="Arial"/>
                                  <w:color w:val="auto"/>
                                  <w:sz w:val="28"/>
                                  <w:u w:val="none"/>
                                </w:rPr>
                                <w:t>uradprace.cz</w:t>
                              </w:r>
                            </w:hyperlink>
                            <w:r w:rsidRPr="005C383A">
                              <w:rPr>
                                <w:rFonts w:ascii="Arial" w:hAnsi="Arial" w:cs="Arial"/>
                                <w:sz w:val="28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324000" tIns="29880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-47.65pt;margin-top:12.75pt;width:552.35pt;height:215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" filled="f" fillcolor="#2e3092" stroked="f">
                <v:textbox inset="9mm,8.3mm,0">
                  <w:txbxContent>
                    <w:p w:rsidR="00DB487E" w:rsidRPr="00CF7DA6" w:rsidRDefault="00DB487E" w:rsidP="00CF7DA6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0"/>
                        <w:ind w:left="284" w:hanging="284"/>
                        <w:jc w:val="both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 xml:space="preserve">Kdy: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  <w:t xml:space="preserve">ve čtvrtek </w:t>
                      </w:r>
                      <w:r w:rsidRPr="00DB487E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15. 11. 2018 od 8:30</w:t>
                      </w:r>
                    </w:p>
                    <w:p w:rsidR="00DB487E" w:rsidRPr="00F54AFB" w:rsidRDefault="00DB487E" w:rsidP="00CF7DA6">
                      <w:pPr>
                        <w:pStyle w:val="Odstavecseseznamem"/>
                        <w:spacing w:after="0"/>
                        <w:ind w:left="284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DB487E" w:rsidRPr="00CF7DA6" w:rsidRDefault="00DB487E" w:rsidP="00CF7DA6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0"/>
                        <w:ind w:left="284" w:hanging="284"/>
                        <w:jc w:val="both"/>
                        <w:rPr>
                          <w:rFonts w:ascii="Arial" w:hAnsi="Arial" w:cs="Arial"/>
                          <w:sz w:val="28"/>
                        </w:rPr>
                      </w:pPr>
                      <w:r w:rsidRPr="00CF7DA6">
                        <w:rPr>
                          <w:rFonts w:ascii="Arial" w:hAnsi="Arial" w:cs="Arial"/>
                          <w:sz w:val="28"/>
                        </w:rPr>
                        <w:t>Kde: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</w:r>
                      <w:r w:rsidRPr="00CF7DA6">
                        <w:rPr>
                          <w:rFonts w:ascii="Arial" w:hAnsi="Arial" w:cs="Arial"/>
                          <w:sz w:val="28"/>
                        </w:rPr>
                        <w:t xml:space="preserve">IPS pro volbu a změnu povolání, č. </w:t>
                      </w:r>
                      <w:proofErr w:type="spellStart"/>
                      <w:r w:rsidRPr="00CF7DA6">
                        <w:rPr>
                          <w:rFonts w:ascii="Arial" w:hAnsi="Arial" w:cs="Arial"/>
                          <w:sz w:val="28"/>
                        </w:rPr>
                        <w:t>dv</w:t>
                      </w:r>
                      <w:proofErr w:type="spellEnd"/>
                      <w:r w:rsidRPr="00CF7DA6">
                        <w:rPr>
                          <w:rFonts w:ascii="Arial" w:hAnsi="Arial" w:cs="Arial"/>
                          <w:sz w:val="28"/>
                        </w:rPr>
                        <w:t>. 26</w:t>
                      </w:r>
                    </w:p>
                    <w:p w:rsidR="00DB487E" w:rsidRPr="00CF7DA6" w:rsidRDefault="00DB487E" w:rsidP="00DB487E">
                      <w:pPr>
                        <w:pStyle w:val="Odstavecseseznamem"/>
                        <w:spacing w:after="0"/>
                        <w:ind w:left="992" w:firstLine="424"/>
                        <w:jc w:val="both"/>
                        <w:rPr>
                          <w:rFonts w:ascii="Arial" w:hAnsi="Arial" w:cs="Arial"/>
                          <w:sz w:val="28"/>
                        </w:rPr>
                      </w:pPr>
                      <w:r w:rsidRPr="00CF7DA6">
                        <w:rPr>
                          <w:rFonts w:ascii="Arial" w:hAnsi="Arial" w:cs="Arial"/>
                          <w:sz w:val="28"/>
                        </w:rPr>
                        <w:t>Úřad práce ČR – krajská pobočka v Pardubicích</w:t>
                      </w:r>
                    </w:p>
                    <w:p w:rsidR="00DB487E" w:rsidRDefault="00DB487E" w:rsidP="00DB487E">
                      <w:pPr>
                        <w:pStyle w:val="Odstavecseseznamem"/>
                        <w:spacing w:after="0"/>
                        <w:ind w:left="992" w:firstLine="424"/>
                        <w:jc w:val="both"/>
                        <w:rPr>
                          <w:rFonts w:ascii="Arial" w:hAnsi="Arial" w:cs="Arial"/>
                          <w:sz w:val="28"/>
                        </w:rPr>
                      </w:pPr>
                      <w:r w:rsidRPr="00CF7DA6">
                        <w:rPr>
                          <w:rFonts w:ascii="Arial" w:hAnsi="Arial" w:cs="Arial"/>
                          <w:sz w:val="28"/>
                        </w:rPr>
                        <w:t>B. V. Kunětické 2011, Pardubice</w:t>
                      </w:r>
                    </w:p>
                    <w:p w:rsidR="00DB487E" w:rsidRPr="00F54AFB" w:rsidRDefault="00DB487E" w:rsidP="00CF7DA6">
                      <w:pPr>
                        <w:pStyle w:val="Odstavecseseznamem"/>
                        <w:spacing w:after="0"/>
                        <w:ind w:left="284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DB487E" w:rsidRPr="00F54AFB" w:rsidRDefault="00DB487E" w:rsidP="00CF7DA6">
                      <w:pPr>
                        <w:spacing w:after="0"/>
                        <w:ind w:left="284" w:hanging="284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DB487E" w:rsidRDefault="00DB487E" w:rsidP="00CF7DA6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0"/>
                        <w:ind w:left="284" w:hanging="284"/>
                        <w:jc w:val="both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Pro organizační zajištění je nutné se předem objednat.</w:t>
                      </w:r>
                    </w:p>
                    <w:p w:rsidR="005C383A" w:rsidRPr="005C383A" w:rsidRDefault="005C383A" w:rsidP="005C383A">
                      <w:pPr>
                        <w:spacing w:after="0"/>
                        <w:ind w:left="720" w:firstLine="696"/>
                        <w:jc w:val="both"/>
                        <w:rPr>
                          <w:rFonts w:ascii="Arial" w:hAnsi="Arial" w:cs="Arial"/>
                          <w:sz w:val="28"/>
                        </w:rPr>
                      </w:pPr>
                      <w:r w:rsidRPr="005C383A">
                        <w:rPr>
                          <w:rFonts w:ascii="Arial" w:hAnsi="Arial" w:cs="Arial"/>
                          <w:sz w:val="28"/>
                        </w:rPr>
                        <w:t xml:space="preserve">Objednávky od září (osobně v IPS, </w:t>
                      </w:r>
                      <w:r w:rsidRPr="005C383A">
                        <w:rPr>
                          <w:rFonts w:ascii="Arial" w:hAnsi="Arial" w:cs="Arial"/>
                          <w:sz w:val="28"/>
                        </w:rPr>
                        <w:t>telefonicky 950 144</w:t>
                      </w:r>
                      <w:r w:rsidRPr="005C383A">
                        <w:rPr>
                          <w:rFonts w:ascii="Arial" w:hAnsi="Arial" w:cs="Arial"/>
                          <w:sz w:val="28"/>
                        </w:rPr>
                        <w:t> </w:t>
                      </w:r>
                      <w:r w:rsidRPr="005C383A">
                        <w:rPr>
                          <w:rFonts w:ascii="Arial" w:hAnsi="Arial" w:cs="Arial"/>
                          <w:sz w:val="28"/>
                        </w:rPr>
                        <w:t>323</w:t>
                      </w:r>
                      <w:r w:rsidRPr="005C383A">
                        <w:rPr>
                          <w:rFonts w:ascii="Arial" w:hAnsi="Arial" w:cs="Arial"/>
                          <w:sz w:val="28"/>
                        </w:rPr>
                        <w:t>,</w:t>
                      </w:r>
                    </w:p>
                    <w:p w:rsidR="005C383A" w:rsidRPr="005C383A" w:rsidRDefault="005C383A" w:rsidP="005C383A">
                      <w:pPr>
                        <w:spacing w:after="0"/>
                        <w:ind w:left="720" w:firstLine="696"/>
                        <w:jc w:val="both"/>
                        <w:rPr>
                          <w:rFonts w:ascii="Arial" w:hAnsi="Arial" w:cs="Arial"/>
                          <w:sz w:val="28"/>
                        </w:rPr>
                      </w:pPr>
                      <w:r w:rsidRPr="005C383A">
                        <w:rPr>
                          <w:rFonts w:ascii="Arial" w:hAnsi="Arial" w:cs="Arial"/>
                          <w:sz w:val="28"/>
                        </w:rPr>
                        <w:t xml:space="preserve">nebo e-mailem: </w:t>
                      </w:r>
                      <w:hyperlink r:id="rId12" w:history="1">
                        <w:r w:rsidRPr="005C383A">
                          <w:rPr>
                            <w:rStyle w:val="Hypertextovodkaz"/>
                            <w:rFonts w:ascii="Arial" w:hAnsi="Arial" w:cs="Arial"/>
                            <w:color w:val="auto"/>
                            <w:sz w:val="28"/>
                            <w:u w:val="none"/>
                          </w:rPr>
                          <w:t>tatana.krejcikova</w:t>
                        </w:r>
                        <w:r w:rsidRPr="005C383A">
                          <w:rPr>
                            <w:rStyle w:val="Hypertextovodkaz"/>
                            <w:rFonts w:ascii="Arial" w:hAnsi="Arial" w:cs="Arial"/>
                            <w:color w:val="auto"/>
                            <w:sz w:val="28"/>
                            <w:u w:val="none"/>
                            <w:lang w:val="en-US"/>
                          </w:rPr>
                          <w:t>@</w:t>
                        </w:r>
                        <w:r w:rsidRPr="005C383A">
                          <w:rPr>
                            <w:rStyle w:val="Hypertextovodkaz"/>
                            <w:rFonts w:ascii="Arial" w:hAnsi="Arial" w:cs="Arial"/>
                            <w:color w:val="auto"/>
                            <w:sz w:val="28"/>
                            <w:u w:val="none"/>
                          </w:rPr>
                          <w:t>uradprace.cz</w:t>
                        </w:r>
                      </w:hyperlink>
                      <w:r w:rsidRPr="005C383A">
                        <w:rPr>
                          <w:rFonts w:ascii="Arial" w:hAnsi="Arial" w:cs="Arial"/>
                          <w:sz w:val="28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</w:p>
    <w:p w:rsidR="00D733E7" w:rsidRDefault="00D733E7" w:rsidP="00313218">
      <w:pPr>
        <w:rPr>
          <w:noProof/>
          <w:lang w:eastAsia="cs-CZ"/>
        </w:rPr>
      </w:pPr>
      <w:bookmarkStart w:id="0" w:name="_GoBack"/>
      <w:bookmarkEnd w:id="0"/>
    </w:p>
    <w:p w:rsidR="00D733E7" w:rsidRDefault="00D733E7" w:rsidP="00D733E7">
      <w:pPr>
        <w:rPr>
          <w:noProof/>
          <w:lang w:eastAsia="cs-CZ"/>
        </w:rPr>
      </w:pPr>
      <w:r w:rsidRPr="00EC3DA9">
        <w:rPr>
          <w:rFonts w:ascii="Arial-BoldMT" w:hAnsi="Arial-BoldMT" w:cs="Arial-BoldMT"/>
          <w:b/>
          <w:bCs/>
          <w:color w:val="C0504D"/>
          <w:sz w:val="72"/>
          <w:szCs w:val="72"/>
        </w:rPr>
        <w:t xml:space="preserve"> </w:t>
      </w:r>
      <w:r>
        <w:rPr>
          <w:rFonts w:ascii="Arial-BoldMT" w:hAnsi="Arial-BoldMT" w:cs="Arial-BoldMT"/>
          <w:b/>
          <w:bCs/>
          <w:color w:val="FFFFFF"/>
          <w:sz w:val="72"/>
          <w:szCs w:val="72"/>
        </w:rPr>
        <w:t>ŘEM</w:t>
      </w:r>
    </w:p>
    <w:p w:rsidR="00D733E7" w:rsidRDefault="00D733E7" w:rsidP="00D733E7">
      <w:pPr>
        <w:rPr>
          <w:noProof/>
          <w:lang w:eastAsia="cs-CZ"/>
        </w:rPr>
      </w:pPr>
    </w:p>
    <w:p w:rsidR="00AD327D" w:rsidRPr="00675493" w:rsidRDefault="00AD327D" w:rsidP="00313218">
      <w:pPr>
        <w:rPr>
          <w:noProof/>
          <w:lang w:eastAsia="cs-CZ"/>
        </w:rPr>
      </w:pPr>
    </w:p>
    <w:sectPr w:rsidR="00AD327D" w:rsidRPr="00675493" w:rsidSect="00AD327D">
      <w:headerReference w:type="even" r:id="rId13"/>
      <w:headerReference w:type="default" r:id="rId14"/>
      <w:footerReference w:type="default" r:id="rId15"/>
      <w:headerReference w:type="first" r:id="rId16"/>
      <w:type w:val="continuous"/>
      <w:pgSz w:w="11906" w:h="16838" w:code="9"/>
      <w:pgMar w:top="2087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487E" w:rsidRDefault="00DB487E" w:rsidP="007E516C">
      <w:pPr>
        <w:spacing w:after="0" w:line="240" w:lineRule="auto"/>
      </w:pPr>
      <w:r>
        <w:separator/>
      </w:r>
    </w:p>
  </w:endnote>
  <w:endnote w:type="continuationSeparator" w:id="0">
    <w:p w:rsidR="00DB487E" w:rsidRDefault="00DB487E" w:rsidP="007E5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87E" w:rsidRDefault="00DB487E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0B39835" wp14:editId="74E307F6">
              <wp:simplePos x="0" y="0"/>
              <wp:positionH relativeFrom="column">
                <wp:posOffset>3954780</wp:posOffset>
              </wp:positionH>
              <wp:positionV relativeFrom="paragraph">
                <wp:posOffset>82550</wp:posOffset>
              </wp:positionV>
              <wp:extent cx="2678430" cy="400050"/>
              <wp:effectExtent l="1905" t="0" r="0" b="3175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8430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487E" w:rsidRPr="009D5E0C" w:rsidRDefault="00DB487E" w:rsidP="004F06B1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  <w:szCs w:val="36"/>
                            </w:rPr>
                          </w:pPr>
                          <w:r w:rsidRPr="009D5E0C"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  <w:szCs w:val="36"/>
                            </w:rPr>
                            <w:t>www.uradprace.cz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311.4pt;margin-top:6.5pt;width:210.9pt;height:3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" filled="f" stroked="f">
              <v:textbox>
                <w:txbxContent>
                  <w:p w:rsidR="00D72682" w:rsidRPr="009D5E0C" w:rsidRDefault="00D72682" w:rsidP="004F06B1">
                    <w:pPr>
                      <w:rPr>
                        <w:rFonts w:ascii="Arial" w:hAnsi="Arial" w:cs="Arial"/>
                        <w:b/>
                        <w:color w:val="FFFFFF"/>
                        <w:sz w:val="36"/>
                        <w:szCs w:val="36"/>
                      </w:rPr>
                    </w:pPr>
                    <w:r w:rsidRPr="009D5E0C">
                      <w:rPr>
                        <w:rFonts w:ascii="Arial" w:hAnsi="Arial" w:cs="Arial"/>
                        <w:b/>
                        <w:color w:val="FFFFFF"/>
                        <w:sz w:val="36"/>
                        <w:szCs w:val="36"/>
                      </w:rPr>
                      <w:t>www.uradprace.cz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4B558FC" wp14:editId="7C2395AF">
              <wp:simplePos x="0" y="0"/>
              <wp:positionH relativeFrom="column">
                <wp:posOffset>-695960</wp:posOffset>
              </wp:positionH>
              <wp:positionV relativeFrom="paragraph">
                <wp:posOffset>44450</wp:posOffset>
              </wp:positionV>
              <wp:extent cx="7334250" cy="438150"/>
              <wp:effectExtent l="8890" t="6350" r="10160" b="12700"/>
              <wp:wrapNone/>
              <wp:docPr id="2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34250" cy="438150"/>
                      </a:xfrm>
                      <a:prstGeom prst="rect">
                        <a:avLst/>
                      </a:prstGeom>
                      <a:solidFill>
                        <a:srgbClr val="2E3092"/>
                      </a:solidFill>
                      <a:ln w="9525">
                        <a:solidFill>
                          <a:srgbClr val="0070C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54.8pt;margin-top:3.5pt;width:577.5pt;height:34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" fillcolor="#2e3092" strokecolor="#0070c0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487E" w:rsidRDefault="00DB487E" w:rsidP="007E516C">
      <w:pPr>
        <w:spacing w:after="0" w:line="240" w:lineRule="auto"/>
      </w:pPr>
      <w:r>
        <w:separator/>
      </w:r>
    </w:p>
  </w:footnote>
  <w:footnote w:type="continuationSeparator" w:id="0">
    <w:p w:rsidR="00DB487E" w:rsidRDefault="00DB487E" w:rsidP="007E5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87E" w:rsidRDefault="003E4110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284338" o:spid="_x0000_s2050" type="#_x0000_t75" style="position:absolute;margin-left:0;margin-top:0;width:637.45pt;height:820.55pt;z-index:-251656192;mso-position-horizontal:center;mso-position-horizontal-relative:margin;mso-position-vertical:center;mso-position-vertical-relative:margin" o:allowincell="f">
          <v:imagedata r:id="rId1" o:title="UP manual vizualniho stylu sablony2 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87E" w:rsidRDefault="00DB487E" w:rsidP="00A86474">
    <w:pPr>
      <w:pStyle w:val="Zhlav"/>
      <w:ind w:left="-851"/>
    </w:pPr>
    <w:r>
      <w:rPr>
        <w:noProof/>
        <w:lang w:eastAsia="cs-CZ"/>
      </w:rPr>
      <w:drawing>
        <wp:inline distT="0" distB="0" distL="0" distR="0" wp14:anchorId="05F5E858" wp14:editId="3C63C563">
          <wp:extent cx="4640239" cy="715551"/>
          <wp:effectExtent l="0" t="0" r="0" b="8890"/>
          <wp:docPr id="28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l="25731" t="45614" r="24132" b="44722"/>
                  <a:stretch/>
                </pic:blipFill>
                <pic:spPr bwMode="auto">
                  <a:xfrm>
                    <a:off x="0" y="0"/>
                    <a:ext cx="4659629" cy="71854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DB487E" w:rsidRPr="007E516C" w:rsidRDefault="00DB487E" w:rsidP="007E516C">
    <w:pPr>
      <w:pStyle w:val="Zhlav"/>
      <w:rPr>
        <w:rFonts w:ascii="Arial" w:hAnsi="Arial" w:cs="Arial"/>
        <w:b/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87E" w:rsidRDefault="003E4110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284337" o:spid="_x0000_s2049" type="#_x0000_t75" style="position:absolute;margin-left:0;margin-top:0;width:637.45pt;height:820.55pt;z-index:-251657216;mso-position-horizontal:center;mso-position-horizontal-relative:margin;mso-position-vertical:center;mso-position-vertical-relative:margin" o:allowincell="f">
          <v:imagedata r:id="rId1" o:title="UP manual vizualniho stylu sablony2 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607A41"/>
    <w:multiLevelType w:val="hybridMultilevel"/>
    <w:tmpl w:val="495A74D0"/>
    <w:lvl w:ilvl="0" w:tplc="E8DE2AEA">
      <w:start w:val="1"/>
      <w:numFmt w:val="bullet"/>
      <w:lvlText w:val="■"/>
      <w:lvlJc w:val="left"/>
      <w:pPr>
        <w:ind w:left="720" w:hanging="360"/>
      </w:pPr>
      <w:rPr>
        <w:rFonts w:ascii="Arial" w:hAnsi="Arial" w:hint="default"/>
        <w:color w:val="2E3092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>
      <o:colormru v:ext="edit" colors="#2e3092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6AD"/>
    <w:rsid w:val="00094A9C"/>
    <w:rsid w:val="002F3A9C"/>
    <w:rsid w:val="00313218"/>
    <w:rsid w:val="003651B5"/>
    <w:rsid w:val="00365E67"/>
    <w:rsid w:val="00373356"/>
    <w:rsid w:val="003E4110"/>
    <w:rsid w:val="00435C7B"/>
    <w:rsid w:val="00496A38"/>
    <w:rsid w:val="004F06B1"/>
    <w:rsid w:val="005406AD"/>
    <w:rsid w:val="005C383A"/>
    <w:rsid w:val="005E6BAB"/>
    <w:rsid w:val="006371F1"/>
    <w:rsid w:val="00652022"/>
    <w:rsid w:val="00675493"/>
    <w:rsid w:val="007E516C"/>
    <w:rsid w:val="008A7238"/>
    <w:rsid w:val="008C13DB"/>
    <w:rsid w:val="009A1BD4"/>
    <w:rsid w:val="00A117B9"/>
    <w:rsid w:val="00A86474"/>
    <w:rsid w:val="00AA1EB7"/>
    <w:rsid w:val="00AD327D"/>
    <w:rsid w:val="00B236B7"/>
    <w:rsid w:val="00B53FAD"/>
    <w:rsid w:val="00B71096"/>
    <w:rsid w:val="00CF7DA6"/>
    <w:rsid w:val="00D72682"/>
    <w:rsid w:val="00D733E7"/>
    <w:rsid w:val="00DB487E"/>
    <w:rsid w:val="00E1447B"/>
    <w:rsid w:val="00E52BDE"/>
    <w:rsid w:val="00EC3DA9"/>
    <w:rsid w:val="00F54AFB"/>
    <w:rsid w:val="00F7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ru v:ext="edit" colors="#2e309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753C3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E5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E516C"/>
  </w:style>
  <w:style w:type="paragraph" w:styleId="Zpat">
    <w:name w:val="footer"/>
    <w:basedOn w:val="Normln"/>
    <w:link w:val="ZpatChar"/>
    <w:uiPriority w:val="99"/>
    <w:unhideWhenUsed/>
    <w:rsid w:val="007E5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E516C"/>
  </w:style>
  <w:style w:type="paragraph" w:styleId="Textbubliny">
    <w:name w:val="Balloon Text"/>
    <w:basedOn w:val="Normln"/>
    <w:link w:val="TextbublinyChar"/>
    <w:uiPriority w:val="99"/>
    <w:semiHidden/>
    <w:unhideWhenUsed/>
    <w:rsid w:val="007E5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E516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F06B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C383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753C3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E5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E516C"/>
  </w:style>
  <w:style w:type="paragraph" w:styleId="Zpat">
    <w:name w:val="footer"/>
    <w:basedOn w:val="Normln"/>
    <w:link w:val="ZpatChar"/>
    <w:uiPriority w:val="99"/>
    <w:unhideWhenUsed/>
    <w:rsid w:val="007E5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E516C"/>
  </w:style>
  <w:style w:type="paragraph" w:styleId="Textbubliny">
    <w:name w:val="Balloon Text"/>
    <w:basedOn w:val="Normln"/>
    <w:link w:val="TextbublinyChar"/>
    <w:uiPriority w:val="99"/>
    <w:semiHidden/>
    <w:unhideWhenUsed/>
    <w:rsid w:val="007E5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E516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F06B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C383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tatana.krejcikova@uradprace.cz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tatana.krejcikova@uradprace.cz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tmp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Sm&#283;rnice,%20vyhl&#225;&#353;ky,%20z&#225;kon\Logomanu&#225;l%20&#218;P%20&#268;R_2018\&#353;ablony%20k%20tisku\letak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030F56-CAFD-42A1-B911-B7A042F3C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letak.dotx</Template>
  <TotalTime>16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Žemličková Soňa Ing. (UPE-KRP)</dc:creator>
  <cp:lastModifiedBy>Žemličková Soňa Ing. (UPE-KRP)</cp:lastModifiedBy>
  <cp:revision>5</cp:revision>
  <cp:lastPrinted>2018-04-26T06:43:00Z</cp:lastPrinted>
  <dcterms:created xsi:type="dcterms:W3CDTF">2018-06-06T15:00:00Z</dcterms:created>
  <dcterms:modified xsi:type="dcterms:W3CDTF">2018-06-06T15:17:00Z</dcterms:modified>
</cp:coreProperties>
</file>